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44" w:rsidRPr="002B5A30" w:rsidRDefault="00417C44" w:rsidP="0014275F">
      <w:pPr>
        <w:jc w:val="center"/>
        <w:rPr>
          <w:rFonts w:ascii="Arial" w:hAnsi="Arial" w:cs="Arial"/>
          <w:b/>
          <w:sz w:val="36"/>
        </w:rPr>
      </w:pPr>
      <w:r w:rsidRPr="002B5A30">
        <w:rPr>
          <w:rFonts w:ascii="Arial" w:hAnsi="Arial" w:cs="Arial"/>
          <w:b/>
          <w:sz w:val="36"/>
        </w:rPr>
        <w:t>PUBLIC NOTICE</w:t>
      </w:r>
    </w:p>
    <w:p w:rsidR="00417C44" w:rsidRPr="002B5A30" w:rsidRDefault="00417C44" w:rsidP="0014275F">
      <w:pPr>
        <w:jc w:val="center"/>
        <w:rPr>
          <w:rFonts w:ascii="Arial" w:hAnsi="Arial" w:cs="Arial"/>
          <w:b/>
        </w:rPr>
      </w:pPr>
      <w:r w:rsidRPr="002B5A30">
        <w:rPr>
          <w:rFonts w:ascii="Arial" w:hAnsi="Arial" w:cs="Arial"/>
          <w:b/>
        </w:rPr>
        <w:t>CITY OF LOUISVILLE</w:t>
      </w:r>
    </w:p>
    <w:p w:rsidR="00417C44" w:rsidRDefault="00AD2612">
      <w:pPr>
        <w:jc w:val="center"/>
        <w:rPr>
          <w:rFonts w:ascii="Arial" w:hAnsi="Arial" w:cs="Arial"/>
          <w:b/>
        </w:rPr>
      </w:pPr>
      <w:r>
        <w:rPr>
          <w:rFonts w:ascii="Arial" w:hAnsi="Arial" w:cs="Arial"/>
          <w:b/>
        </w:rPr>
        <w:t>HISTORIC PRESERVATION COMMISSION</w:t>
      </w:r>
    </w:p>
    <w:p w:rsidR="00417C44" w:rsidRDefault="00417C44" w:rsidP="00CC76F7">
      <w:pPr>
        <w:jc w:val="center"/>
        <w:rPr>
          <w:rFonts w:ascii="Arial" w:hAnsi="Arial" w:cs="Arial"/>
        </w:rPr>
      </w:pPr>
    </w:p>
    <w:p w:rsidR="00027A1A" w:rsidRPr="00027A1A" w:rsidRDefault="00027A1A" w:rsidP="00027A1A">
      <w:pPr>
        <w:jc w:val="center"/>
        <w:rPr>
          <w:rFonts w:ascii="Arial" w:hAnsi="Arial" w:cs="Arial"/>
          <w:b/>
          <w:sz w:val="23"/>
          <w:szCs w:val="23"/>
        </w:rPr>
      </w:pPr>
      <w:r w:rsidRPr="009B0FFA">
        <w:rPr>
          <w:rFonts w:ascii="Arial" w:hAnsi="Arial" w:cs="Arial"/>
          <w:b/>
          <w:sz w:val="23"/>
          <w:szCs w:val="23"/>
        </w:rPr>
        <w:t>Si requiere una copia en español de esta publicación, por</w:t>
      </w:r>
      <w:r>
        <w:rPr>
          <w:rFonts w:ascii="Arial" w:hAnsi="Arial" w:cs="Arial"/>
          <w:b/>
          <w:sz w:val="23"/>
          <w:szCs w:val="23"/>
        </w:rPr>
        <w:t xml:space="preserve"> favor llame </w:t>
      </w:r>
      <w:r w:rsidRPr="009B0FFA">
        <w:rPr>
          <w:rFonts w:ascii="Arial" w:hAnsi="Arial" w:cs="Arial"/>
          <w:b/>
          <w:sz w:val="23"/>
          <w:szCs w:val="23"/>
        </w:rPr>
        <w:t>al 303-335-4536 o 303-335-4574.</w:t>
      </w:r>
    </w:p>
    <w:p w:rsidR="00027A1A" w:rsidRPr="002B5A30" w:rsidRDefault="00027A1A" w:rsidP="00CC76F7">
      <w:pPr>
        <w:jc w:val="center"/>
        <w:rPr>
          <w:rFonts w:ascii="Arial" w:hAnsi="Arial" w:cs="Arial"/>
        </w:rPr>
      </w:pPr>
    </w:p>
    <w:p w:rsidR="00183BF0" w:rsidRPr="00027A1A" w:rsidRDefault="00EE123B" w:rsidP="00895748">
      <w:pPr>
        <w:jc w:val="center"/>
        <w:rPr>
          <w:rFonts w:ascii="Arial" w:hAnsi="Arial" w:cs="Arial"/>
          <w:bCs/>
          <w:caps/>
          <w:sz w:val="22"/>
          <w:szCs w:val="22"/>
        </w:rPr>
      </w:pPr>
      <w:r w:rsidRPr="00027A1A">
        <w:rPr>
          <w:rFonts w:ascii="Arial" w:hAnsi="Arial" w:cs="Arial"/>
          <w:smallCaps/>
          <w:sz w:val="22"/>
          <w:szCs w:val="22"/>
        </w:rPr>
        <w:t xml:space="preserve">NOTICE IS HEREBY GIVEN THAT THE CITY OF LOUISVILLE </w:t>
      </w:r>
      <w:r w:rsidR="00AD2612">
        <w:rPr>
          <w:rFonts w:ascii="Arial" w:hAnsi="Arial" w:cs="Arial"/>
          <w:smallCaps/>
          <w:sz w:val="22"/>
          <w:szCs w:val="22"/>
        </w:rPr>
        <w:t>HISTORIC PRESERVATION COMMISSION</w:t>
      </w:r>
      <w:r w:rsidRPr="00027A1A">
        <w:rPr>
          <w:rFonts w:ascii="Arial" w:hAnsi="Arial" w:cs="Arial"/>
          <w:smallCaps/>
          <w:sz w:val="22"/>
          <w:szCs w:val="22"/>
        </w:rPr>
        <w:t xml:space="preserve"> SHALL HOLD</w:t>
      </w:r>
      <w:r w:rsidR="0072569D">
        <w:rPr>
          <w:rFonts w:ascii="Arial" w:hAnsi="Arial" w:cs="Arial"/>
          <w:smallCaps/>
          <w:sz w:val="22"/>
          <w:szCs w:val="22"/>
        </w:rPr>
        <w:t xml:space="preserve"> A</w:t>
      </w:r>
      <w:r w:rsidRPr="00027A1A">
        <w:rPr>
          <w:rFonts w:ascii="Arial" w:hAnsi="Arial" w:cs="Arial"/>
          <w:sz w:val="22"/>
          <w:szCs w:val="22"/>
        </w:rPr>
        <w:t xml:space="preserve"> PUBLIC HEARING TO CONSIDER </w:t>
      </w:r>
      <w:r w:rsidRPr="00027A1A">
        <w:rPr>
          <w:rFonts w:ascii="Arial" w:hAnsi="Arial" w:cs="Arial"/>
          <w:bCs/>
          <w:sz w:val="22"/>
          <w:szCs w:val="22"/>
        </w:rPr>
        <w:t xml:space="preserve">A REQUEST </w:t>
      </w:r>
      <w:sdt>
        <w:sdtPr>
          <w:rPr>
            <w:rFonts w:ascii="Arial" w:hAnsi="Arial" w:cs="Arial"/>
            <w:bCs/>
            <w:sz w:val="22"/>
            <w:szCs w:val="22"/>
          </w:rPr>
          <w:id w:val="-1118914739"/>
          <w:placeholder>
            <w:docPart w:val="89B50B9A7FCD42B3A056DFEEDBE53DB2"/>
          </w:placeholder>
        </w:sdtPr>
        <w:sdtEndPr/>
        <w:sdtContent>
          <w:r w:rsidR="00127F05">
            <w:rPr>
              <w:rFonts w:ascii="Arial" w:hAnsi="Arial" w:cs="Arial"/>
              <w:bCs/>
              <w:sz w:val="22"/>
              <w:szCs w:val="22"/>
            </w:rPr>
            <w:t>TO DEMOLISH THE EXISTING PRIMARY STRUCTURE AND GARAGE</w:t>
          </w:r>
        </w:sdtContent>
      </w:sdt>
      <w:r w:rsidR="00AD2612">
        <w:rPr>
          <w:rFonts w:ascii="Arial" w:hAnsi="Arial" w:cs="Arial"/>
          <w:bCs/>
          <w:sz w:val="22"/>
          <w:szCs w:val="22"/>
        </w:rPr>
        <w:t xml:space="preserve"> AT </w:t>
      </w:r>
      <w:sdt>
        <w:sdtPr>
          <w:rPr>
            <w:rFonts w:ascii="Arial" w:hAnsi="Arial" w:cs="Arial"/>
            <w:bCs/>
            <w:sz w:val="22"/>
            <w:szCs w:val="22"/>
          </w:rPr>
          <w:id w:val="-1122294623"/>
          <w:placeholder>
            <w:docPart w:val="89B50B9A7FCD42B3A056DFEEDBE53DB2"/>
          </w:placeholder>
        </w:sdtPr>
        <w:sdtEndPr/>
        <w:sdtContent>
          <w:r w:rsidR="000D1CAD">
            <w:rPr>
              <w:rFonts w:ascii="Arial" w:hAnsi="Arial" w:cs="Arial"/>
              <w:bCs/>
              <w:sz w:val="22"/>
              <w:szCs w:val="22"/>
            </w:rPr>
            <w:t>1033 JEFFERSON AVENUE</w:t>
          </w:r>
        </w:sdtContent>
      </w:sdt>
      <w:r w:rsidR="0072569D">
        <w:rPr>
          <w:rFonts w:ascii="Arial" w:hAnsi="Arial" w:cs="Arial"/>
          <w:bCs/>
          <w:sz w:val="22"/>
          <w:szCs w:val="22"/>
        </w:rPr>
        <w:t>.</w:t>
      </w:r>
    </w:p>
    <w:p w:rsidR="00895748" w:rsidRPr="00027A1A" w:rsidRDefault="00895748" w:rsidP="00895748">
      <w:pPr>
        <w:jc w:val="center"/>
        <w:rPr>
          <w:rFonts w:ascii="Arial" w:hAnsi="Arial" w:cs="Arial"/>
          <w:caps/>
          <w:sz w:val="22"/>
          <w:szCs w:val="22"/>
        </w:rPr>
      </w:pPr>
    </w:p>
    <w:tbl>
      <w:tblPr>
        <w:tblW w:w="9558" w:type="dxa"/>
        <w:tblLayout w:type="fixed"/>
        <w:tblLook w:val="0000" w:firstRow="0" w:lastRow="0" w:firstColumn="0" w:lastColumn="0" w:noHBand="0" w:noVBand="0"/>
      </w:tblPr>
      <w:tblGrid>
        <w:gridCol w:w="2700"/>
        <w:gridCol w:w="6858"/>
      </w:tblGrid>
      <w:tr w:rsidR="00417C44" w:rsidRPr="00027A1A" w:rsidTr="00134A51">
        <w:trPr>
          <w:trHeight w:val="364"/>
        </w:trPr>
        <w:tc>
          <w:tcPr>
            <w:tcW w:w="2700" w:type="dxa"/>
          </w:tcPr>
          <w:p w:rsidR="00417C44" w:rsidRPr="00027A1A" w:rsidRDefault="002F04C7">
            <w:pPr>
              <w:rPr>
                <w:rFonts w:ascii="Arial" w:hAnsi="Arial" w:cs="Arial"/>
                <w:smallCaps/>
                <w:sz w:val="22"/>
                <w:szCs w:val="22"/>
              </w:rPr>
            </w:pPr>
            <w:r w:rsidRPr="00027A1A">
              <w:rPr>
                <w:rFonts w:ascii="Arial" w:hAnsi="Arial" w:cs="Arial"/>
                <w:smallCaps/>
                <w:sz w:val="22"/>
                <w:szCs w:val="22"/>
              </w:rPr>
              <w:t>APPLICATION NAME</w:t>
            </w:r>
            <w:r w:rsidR="00574624" w:rsidRPr="00027A1A">
              <w:rPr>
                <w:rFonts w:ascii="Arial" w:hAnsi="Arial" w:cs="Arial"/>
                <w:smallCaps/>
                <w:sz w:val="22"/>
                <w:szCs w:val="22"/>
              </w:rPr>
              <w:t xml:space="preserve">: </w:t>
            </w:r>
          </w:p>
        </w:tc>
        <w:sdt>
          <w:sdtPr>
            <w:rPr>
              <w:rFonts w:ascii="Arial" w:hAnsi="Arial" w:cs="Arial"/>
              <w:smallCaps/>
              <w:sz w:val="22"/>
              <w:szCs w:val="22"/>
            </w:rPr>
            <w:id w:val="-1815249302"/>
            <w:placeholder>
              <w:docPart w:val="89B50B9A7FCD42B3A056DFEEDBE53DB2"/>
            </w:placeholder>
          </w:sdtPr>
          <w:sdtEndPr/>
          <w:sdtContent>
            <w:tc>
              <w:tcPr>
                <w:tcW w:w="6858" w:type="dxa"/>
              </w:tcPr>
              <w:p w:rsidR="00895748" w:rsidRPr="00AD2612" w:rsidRDefault="000D1CAD" w:rsidP="000D1CAD">
                <w:pPr>
                  <w:rPr>
                    <w:rFonts w:ascii="Arial" w:hAnsi="Arial" w:cs="Arial"/>
                    <w:smallCaps/>
                    <w:sz w:val="22"/>
                    <w:szCs w:val="22"/>
                  </w:rPr>
                </w:pPr>
                <w:r>
                  <w:rPr>
                    <w:rFonts w:ascii="Arial" w:hAnsi="Arial" w:cs="Arial"/>
                    <w:smallCaps/>
                    <w:sz w:val="22"/>
                    <w:szCs w:val="22"/>
                  </w:rPr>
                  <w:t>DEMOLITION REVIEW</w:t>
                </w:r>
              </w:p>
            </w:tc>
          </w:sdtContent>
        </w:sdt>
      </w:tr>
      <w:tr w:rsidR="008A4946" w:rsidRPr="00027A1A" w:rsidTr="00134A51">
        <w:tc>
          <w:tcPr>
            <w:tcW w:w="2700" w:type="dxa"/>
          </w:tcPr>
          <w:p w:rsidR="008A4946" w:rsidRPr="00027A1A" w:rsidRDefault="002F04C7">
            <w:pPr>
              <w:rPr>
                <w:rFonts w:ascii="Arial" w:hAnsi="Arial" w:cs="Arial"/>
                <w:smallCaps/>
                <w:sz w:val="22"/>
                <w:szCs w:val="22"/>
              </w:rPr>
            </w:pPr>
            <w:r w:rsidRPr="00027A1A">
              <w:rPr>
                <w:rFonts w:ascii="Arial" w:hAnsi="Arial" w:cs="Arial"/>
                <w:smallCaps/>
                <w:sz w:val="22"/>
                <w:szCs w:val="22"/>
              </w:rPr>
              <w:t>LOCATION:</w:t>
            </w:r>
          </w:p>
        </w:tc>
        <w:tc>
          <w:tcPr>
            <w:tcW w:w="6858" w:type="dxa"/>
          </w:tcPr>
          <w:p w:rsidR="008A4946" w:rsidRPr="00027A1A" w:rsidRDefault="002E1C57" w:rsidP="000D1CAD">
            <w:pPr>
              <w:rPr>
                <w:rFonts w:ascii="Arial" w:hAnsi="Arial" w:cs="Arial"/>
                <w:bCs/>
                <w:smallCaps/>
                <w:sz w:val="22"/>
                <w:szCs w:val="22"/>
              </w:rPr>
            </w:pPr>
            <w:sdt>
              <w:sdtPr>
                <w:rPr>
                  <w:rFonts w:ascii="Arial" w:hAnsi="Arial" w:cs="Arial"/>
                  <w:bCs/>
                  <w:smallCaps/>
                  <w:sz w:val="22"/>
                  <w:szCs w:val="22"/>
                </w:rPr>
                <w:id w:val="332814110"/>
                <w:placeholder>
                  <w:docPart w:val="89B50B9A7FCD42B3A056DFEEDBE53DB2"/>
                </w:placeholder>
              </w:sdtPr>
              <w:sdtEndPr/>
              <w:sdtContent>
                <w:r w:rsidR="000D1CAD">
                  <w:rPr>
                    <w:rFonts w:ascii="Arial" w:hAnsi="Arial" w:cs="Arial"/>
                    <w:bCs/>
                    <w:smallCaps/>
                    <w:sz w:val="22"/>
                    <w:szCs w:val="22"/>
                  </w:rPr>
                  <w:t>1033 JEFFERSON AVE</w:t>
                </w:r>
              </w:sdtContent>
            </w:sdt>
            <w:r w:rsidR="0072569D">
              <w:rPr>
                <w:rFonts w:ascii="Arial" w:hAnsi="Arial" w:cs="Arial"/>
                <w:bCs/>
                <w:smallCaps/>
                <w:sz w:val="22"/>
                <w:szCs w:val="22"/>
              </w:rPr>
              <w:t xml:space="preserve">; </w:t>
            </w:r>
            <w:sdt>
              <w:sdtPr>
                <w:rPr>
                  <w:rFonts w:ascii="Arial" w:hAnsi="Arial" w:cs="Arial"/>
                  <w:bCs/>
                  <w:smallCaps/>
                  <w:sz w:val="22"/>
                  <w:szCs w:val="22"/>
                </w:rPr>
                <w:id w:val="1514809133"/>
                <w:placeholder>
                  <w:docPart w:val="89B50B9A7FCD42B3A056DFEEDBE53DB2"/>
                </w:placeholder>
              </w:sdtPr>
              <w:sdtEndPr/>
              <w:sdtContent>
                <w:r w:rsidR="000D1CAD">
                  <w:rPr>
                    <w:rFonts w:ascii="Arial" w:hAnsi="Arial" w:cs="Arial"/>
                    <w:bCs/>
                    <w:smallCaps/>
                    <w:sz w:val="22"/>
                    <w:szCs w:val="22"/>
                  </w:rPr>
                  <w:t>lots 7-8-9 &amp; s ½ lot 10 block 2</w:t>
                </w:r>
              </w:sdtContent>
            </w:sdt>
          </w:p>
        </w:tc>
      </w:tr>
      <w:tr w:rsidR="008A4946" w:rsidRPr="00027A1A" w:rsidTr="00134A51">
        <w:tc>
          <w:tcPr>
            <w:tcW w:w="2700" w:type="dxa"/>
          </w:tcPr>
          <w:p w:rsidR="008A4946" w:rsidRPr="00027A1A" w:rsidRDefault="008A4946">
            <w:pPr>
              <w:rPr>
                <w:rFonts w:ascii="Arial" w:hAnsi="Arial" w:cs="Arial"/>
                <w:sz w:val="22"/>
                <w:szCs w:val="22"/>
              </w:rPr>
            </w:pPr>
          </w:p>
        </w:tc>
        <w:tc>
          <w:tcPr>
            <w:tcW w:w="6858" w:type="dxa"/>
          </w:tcPr>
          <w:p w:rsidR="008A4946" w:rsidRPr="00027A1A" w:rsidRDefault="008A4946">
            <w:pPr>
              <w:rPr>
                <w:rFonts w:ascii="Arial" w:hAnsi="Arial" w:cs="Arial"/>
                <w:smallCaps/>
                <w:sz w:val="22"/>
                <w:szCs w:val="22"/>
              </w:rPr>
            </w:pPr>
          </w:p>
        </w:tc>
      </w:tr>
      <w:tr w:rsidR="008A4946" w:rsidRPr="00027A1A" w:rsidTr="00134A51">
        <w:tc>
          <w:tcPr>
            <w:tcW w:w="2700" w:type="dxa"/>
          </w:tcPr>
          <w:p w:rsidR="008A4946" w:rsidRPr="00027A1A" w:rsidRDefault="002F04C7">
            <w:pPr>
              <w:rPr>
                <w:rFonts w:ascii="Arial" w:hAnsi="Arial" w:cs="Arial"/>
                <w:smallCaps/>
                <w:sz w:val="22"/>
                <w:szCs w:val="22"/>
              </w:rPr>
            </w:pPr>
            <w:r w:rsidRPr="00027A1A">
              <w:rPr>
                <w:rFonts w:ascii="Arial" w:hAnsi="Arial" w:cs="Arial"/>
                <w:smallCaps/>
                <w:sz w:val="22"/>
                <w:szCs w:val="22"/>
              </w:rPr>
              <w:t>CASE NUMBER</w:t>
            </w:r>
            <w:r w:rsidR="008A4946" w:rsidRPr="00027A1A">
              <w:rPr>
                <w:rFonts w:ascii="Arial" w:hAnsi="Arial" w:cs="Arial"/>
                <w:smallCaps/>
                <w:sz w:val="22"/>
                <w:szCs w:val="22"/>
              </w:rPr>
              <w:t>:</w:t>
            </w:r>
          </w:p>
        </w:tc>
        <w:tc>
          <w:tcPr>
            <w:tcW w:w="6858" w:type="dxa"/>
          </w:tcPr>
          <w:sdt>
            <w:sdtPr>
              <w:rPr>
                <w:rFonts w:ascii="Arial" w:hAnsi="Arial" w:cs="Arial"/>
                <w:smallCaps/>
                <w:sz w:val="22"/>
                <w:szCs w:val="22"/>
              </w:rPr>
              <w:id w:val="1206988170"/>
              <w:placeholder>
                <w:docPart w:val="89B50B9A7FCD42B3A056DFEEDBE53DB2"/>
              </w:placeholder>
            </w:sdtPr>
            <w:sdtEndPr/>
            <w:sdtContent>
              <w:p w:rsidR="008A4946" w:rsidRPr="0072569D" w:rsidRDefault="000D1CAD" w:rsidP="000D1CAD">
                <w:pPr>
                  <w:rPr>
                    <w:rFonts w:ascii="Arial" w:hAnsi="Arial" w:cs="Arial"/>
                    <w:smallCaps/>
                    <w:sz w:val="22"/>
                    <w:szCs w:val="22"/>
                  </w:rPr>
                </w:pPr>
                <w:r>
                  <w:rPr>
                    <w:rFonts w:ascii="Arial" w:hAnsi="Arial" w:cs="Arial"/>
                    <w:smallCaps/>
                    <w:sz w:val="22"/>
                    <w:szCs w:val="22"/>
                  </w:rPr>
                  <w:t>HIP-000454-2023</w:t>
                </w:r>
              </w:p>
            </w:sdtContent>
          </w:sdt>
        </w:tc>
      </w:tr>
      <w:tr w:rsidR="008A4946" w:rsidRPr="00027A1A" w:rsidTr="00134A51">
        <w:tc>
          <w:tcPr>
            <w:tcW w:w="2700" w:type="dxa"/>
          </w:tcPr>
          <w:p w:rsidR="008A4946" w:rsidRPr="00027A1A" w:rsidRDefault="008A4946">
            <w:pPr>
              <w:rPr>
                <w:rFonts w:ascii="Arial" w:hAnsi="Arial" w:cs="Arial"/>
                <w:sz w:val="22"/>
                <w:szCs w:val="22"/>
              </w:rPr>
            </w:pPr>
          </w:p>
        </w:tc>
        <w:tc>
          <w:tcPr>
            <w:tcW w:w="6858" w:type="dxa"/>
          </w:tcPr>
          <w:p w:rsidR="008A4946" w:rsidRPr="00027A1A" w:rsidRDefault="008A4946">
            <w:pPr>
              <w:rPr>
                <w:rFonts w:ascii="Arial" w:hAnsi="Arial" w:cs="Arial"/>
                <w:smallCaps/>
                <w:sz w:val="22"/>
                <w:szCs w:val="22"/>
              </w:rPr>
            </w:pPr>
          </w:p>
        </w:tc>
      </w:tr>
      <w:tr w:rsidR="00057CB5" w:rsidRPr="00027A1A" w:rsidTr="00134A51">
        <w:tc>
          <w:tcPr>
            <w:tcW w:w="2700" w:type="dxa"/>
          </w:tcPr>
          <w:p w:rsidR="00057CB5" w:rsidRPr="00027A1A" w:rsidRDefault="002F04C7" w:rsidP="00BE3A06">
            <w:pPr>
              <w:rPr>
                <w:rFonts w:ascii="Arial" w:hAnsi="Arial" w:cs="Arial"/>
                <w:smallCaps/>
                <w:sz w:val="22"/>
                <w:szCs w:val="22"/>
              </w:rPr>
            </w:pPr>
            <w:r w:rsidRPr="00027A1A">
              <w:rPr>
                <w:rFonts w:ascii="Arial" w:hAnsi="Arial" w:cs="Arial"/>
                <w:smallCaps/>
                <w:sz w:val="22"/>
                <w:szCs w:val="22"/>
              </w:rPr>
              <w:t>DATE AND TIME</w:t>
            </w:r>
            <w:r w:rsidR="00057CB5" w:rsidRPr="00027A1A">
              <w:rPr>
                <w:rFonts w:ascii="Arial" w:hAnsi="Arial" w:cs="Arial"/>
                <w:smallCaps/>
                <w:sz w:val="22"/>
                <w:szCs w:val="22"/>
              </w:rPr>
              <w:t xml:space="preserve">: </w:t>
            </w:r>
          </w:p>
        </w:tc>
        <w:tc>
          <w:tcPr>
            <w:tcW w:w="6858" w:type="dxa"/>
          </w:tcPr>
          <w:p w:rsidR="00057CB5" w:rsidRPr="00027A1A" w:rsidRDefault="00AD2612" w:rsidP="000D1CAD">
            <w:pPr>
              <w:rPr>
                <w:rFonts w:ascii="Arial" w:hAnsi="Arial" w:cs="Arial"/>
                <w:smallCaps/>
                <w:sz w:val="22"/>
                <w:szCs w:val="22"/>
              </w:rPr>
            </w:pPr>
            <w:r>
              <w:rPr>
                <w:rFonts w:ascii="Arial" w:hAnsi="Arial" w:cs="Arial"/>
                <w:smallCaps/>
                <w:sz w:val="22"/>
                <w:szCs w:val="22"/>
              </w:rPr>
              <w:t>MONDAY</w:t>
            </w:r>
            <w:r w:rsidR="001C50C5" w:rsidRPr="00027A1A">
              <w:rPr>
                <w:rFonts w:ascii="Arial" w:hAnsi="Arial" w:cs="Arial"/>
                <w:smallCaps/>
                <w:sz w:val="22"/>
                <w:szCs w:val="22"/>
              </w:rPr>
              <w:t xml:space="preserve">, </w:t>
            </w:r>
            <w:sdt>
              <w:sdtPr>
                <w:rPr>
                  <w:rFonts w:ascii="Arial" w:hAnsi="Arial" w:cs="Arial"/>
                  <w:smallCaps/>
                  <w:sz w:val="22"/>
                  <w:szCs w:val="22"/>
                </w:rPr>
                <w:id w:val="1599136565"/>
                <w:placeholder>
                  <w:docPart w:val="89B50B9A7FCD42B3A056DFEEDBE53DB2"/>
                </w:placeholder>
              </w:sdtPr>
              <w:sdtEndPr/>
              <w:sdtContent>
                <w:r w:rsidR="000D1CAD">
                  <w:rPr>
                    <w:rFonts w:ascii="Arial" w:hAnsi="Arial" w:cs="Arial"/>
                    <w:smallCaps/>
                    <w:sz w:val="22"/>
                    <w:szCs w:val="22"/>
                  </w:rPr>
                  <w:t>MARCH 20</w:t>
                </w:r>
              </w:sdtContent>
            </w:sdt>
            <w:r w:rsidR="001C50C5" w:rsidRPr="00027A1A">
              <w:rPr>
                <w:rFonts w:ascii="Arial" w:hAnsi="Arial" w:cs="Arial"/>
                <w:smallCaps/>
                <w:sz w:val="22"/>
                <w:szCs w:val="22"/>
              </w:rPr>
              <w:t xml:space="preserve"> AT 6:30PM</w:t>
            </w:r>
          </w:p>
        </w:tc>
      </w:tr>
      <w:tr w:rsidR="00143729" w:rsidRPr="00027A1A" w:rsidTr="00134A51">
        <w:tc>
          <w:tcPr>
            <w:tcW w:w="2700" w:type="dxa"/>
          </w:tcPr>
          <w:p w:rsidR="00143729" w:rsidRPr="00027A1A" w:rsidRDefault="00143729" w:rsidP="00BE3A06">
            <w:pPr>
              <w:rPr>
                <w:rFonts w:ascii="Arial" w:hAnsi="Arial" w:cs="Arial"/>
                <w:smallCaps/>
                <w:sz w:val="22"/>
                <w:szCs w:val="22"/>
              </w:rPr>
            </w:pPr>
          </w:p>
        </w:tc>
        <w:tc>
          <w:tcPr>
            <w:tcW w:w="6858" w:type="dxa"/>
          </w:tcPr>
          <w:p w:rsidR="00143729" w:rsidRPr="00027A1A" w:rsidRDefault="00143729" w:rsidP="00143729">
            <w:pPr>
              <w:rPr>
                <w:rFonts w:ascii="Arial" w:hAnsi="Arial" w:cs="Arial"/>
                <w:smallCaps/>
                <w:sz w:val="22"/>
                <w:szCs w:val="22"/>
              </w:rPr>
            </w:pPr>
          </w:p>
        </w:tc>
      </w:tr>
      <w:tr w:rsidR="00057CB5" w:rsidRPr="00027A1A" w:rsidTr="00134A51">
        <w:tc>
          <w:tcPr>
            <w:tcW w:w="2700" w:type="dxa"/>
          </w:tcPr>
          <w:p w:rsidR="00057CB5" w:rsidRPr="00027A1A" w:rsidRDefault="002F04C7">
            <w:pPr>
              <w:rPr>
                <w:rFonts w:ascii="Arial" w:hAnsi="Arial" w:cs="Arial"/>
                <w:smallCaps/>
                <w:sz w:val="22"/>
                <w:szCs w:val="22"/>
              </w:rPr>
            </w:pPr>
            <w:r w:rsidRPr="00027A1A">
              <w:rPr>
                <w:rFonts w:ascii="Arial" w:hAnsi="Arial" w:cs="Arial"/>
                <w:smallCaps/>
                <w:sz w:val="22"/>
                <w:szCs w:val="22"/>
              </w:rPr>
              <w:t>PLACE</w:t>
            </w:r>
            <w:r w:rsidR="00057CB5" w:rsidRPr="00027A1A">
              <w:rPr>
                <w:rFonts w:ascii="Arial" w:hAnsi="Arial" w:cs="Arial"/>
                <w:smallCaps/>
                <w:sz w:val="22"/>
                <w:szCs w:val="22"/>
              </w:rPr>
              <w:t xml:space="preserve">: </w:t>
            </w:r>
          </w:p>
        </w:tc>
        <w:tc>
          <w:tcPr>
            <w:tcW w:w="6858" w:type="dxa"/>
          </w:tcPr>
          <w:p w:rsidR="00057CB5" w:rsidRPr="00027A1A" w:rsidRDefault="002F04C7" w:rsidP="0017261D">
            <w:pPr>
              <w:rPr>
                <w:rFonts w:ascii="Arial" w:hAnsi="Arial" w:cs="Arial"/>
                <w:color w:val="1F497D"/>
                <w:sz w:val="22"/>
                <w:szCs w:val="22"/>
              </w:rPr>
            </w:pPr>
            <w:r w:rsidRPr="00027A1A">
              <w:rPr>
                <w:rFonts w:ascii="Arial" w:hAnsi="Arial" w:cs="Arial"/>
                <w:sz w:val="22"/>
                <w:szCs w:val="22"/>
              </w:rPr>
              <w:t xml:space="preserve">SUCH HEARING WILL BE CONDUCTED BOTH AT THE </w:t>
            </w:r>
            <w:r w:rsidR="00027A1A">
              <w:rPr>
                <w:rFonts w:ascii="Arial" w:hAnsi="Arial" w:cs="Arial"/>
                <w:sz w:val="22"/>
                <w:szCs w:val="22"/>
              </w:rPr>
              <w:t>CITY OF LOUISVILLE CITY HALL</w:t>
            </w:r>
            <w:r w:rsidRPr="00027A1A">
              <w:rPr>
                <w:rFonts w:ascii="Arial" w:hAnsi="Arial" w:cs="Arial"/>
                <w:sz w:val="22"/>
                <w:szCs w:val="22"/>
              </w:rPr>
              <w:t xml:space="preserve">,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bookmarkStart w:id="0" w:name="_GoBack"/>
            <w:r w:rsidR="002E1C57">
              <w:rPr>
                <w:rFonts w:ascii="Arial" w:hAnsi="Arial" w:cs="Arial"/>
                <w:sz w:val="22"/>
                <w:szCs w:val="22"/>
              </w:rPr>
              <w:fldChar w:fldCharType="begin"/>
            </w:r>
            <w:r w:rsidR="002E1C57">
              <w:rPr>
                <w:rFonts w:ascii="Arial" w:hAnsi="Arial" w:cs="Arial"/>
                <w:sz w:val="22"/>
                <w:szCs w:val="22"/>
              </w:rPr>
              <w:instrText xml:space="preserve"> HYPERLINK "http://WWW.LOUISVILLECO.GOV/HPC" </w:instrText>
            </w:r>
            <w:r w:rsidR="002E1C57">
              <w:rPr>
                <w:rFonts w:ascii="Arial" w:hAnsi="Arial" w:cs="Arial"/>
                <w:sz w:val="22"/>
                <w:szCs w:val="22"/>
              </w:rPr>
              <w:fldChar w:fldCharType="separate"/>
            </w:r>
            <w:r w:rsidR="002E1C57" w:rsidRPr="00EA449A">
              <w:rPr>
                <w:rStyle w:val="Hyperlink"/>
                <w:rFonts w:ascii="Arial" w:hAnsi="Arial" w:cs="Arial"/>
                <w:sz w:val="22"/>
                <w:szCs w:val="22"/>
              </w:rPr>
              <w:t>WWW.L</w:t>
            </w:r>
            <w:r w:rsidR="002E1C57" w:rsidRPr="00EA449A">
              <w:rPr>
                <w:rStyle w:val="Hyperlink"/>
                <w:rFonts w:ascii="Arial" w:hAnsi="Arial" w:cs="Arial"/>
                <w:sz w:val="22"/>
                <w:szCs w:val="22"/>
              </w:rPr>
              <w:t>O</w:t>
            </w:r>
            <w:r w:rsidR="002E1C57" w:rsidRPr="00EA449A">
              <w:rPr>
                <w:rStyle w:val="Hyperlink"/>
                <w:rFonts w:ascii="Arial" w:hAnsi="Arial" w:cs="Arial"/>
                <w:sz w:val="22"/>
                <w:szCs w:val="22"/>
              </w:rPr>
              <w:t>UISVILLECO.GOV/HPC</w:t>
            </w:r>
            <w:r w:rsidR="002E1C57">
              <w:rPr>
                <w:rFonts w:ascii="Arial" w:hAnsi="Arial" w:cs="Arial"/>
                <w:sz w:val="22"/>
                <w:szCs w:val="22"/>
              </w:rPr>
              <w:fldChar w:fldCharType="end"/>
            </w:r>
            <w:r w:rsidR="002E1C57">
              <w:rPr>
                <w:rFonts w:ascii="Arial" w:hAnsi="Arial" w:cs="Arial"/>
                <w:sz w:val="22"/>
                <w:szCs w:val="22"/>
              </w:rPr>
              <w:t xml:space="preserve"> </w:t>
            </w:r>
            <w:r w:rsidR="0017261D">
              <w:rPr>
                <w:rFonts w:ascii="Arial" w:hAnsi="Arial" w:cs="Arial"/>
                <w:sz w:val="22"/>
                <w:szCs w:val="22"/>
              </w:rPr>
              <w:t xml:space="preserve"> </w:t>
            </w:r>
            <w:bookmarkEnd w:id="0"/>
          </w:p>
        </w:tc>
      </w:tr>
    </w:tbl>
    <w:p w:rsidR="00417C44" w:rsidRPr="00027A1A" w:rsidRDefault="00417C44" w:rsidP="0014275F">
      <w:pPr>
        <w:rPr>
          <w:rFonts w:ascii="Arial" w:hAnsi="Arial" w:cs="Arial"/>
          <w:sz w:val="22"/>
          <w:szCs w:val="22"/>
        </w:rPr>
      </w:pPr>
    </w:p>
    <w:p w:rsidR="00417C44" w:rsidRPr="00027A1A" w:rsidRDefault="002F04C7" w:rsidP="00BA771C">
      <w:pPr>
        <w:jc w:val="both"/>
        <w:rPr>
          <w:rFonts w:ascii="Arial" w:hAnsi="Arial" w:cs="Arial"/>
          <w:smallCaps/>
          <w:sz w:val="22"/>
          <w:szCs w:val="22"/>
        </w:rPr>
      </w:pPr>
      <w:r w:rsidRPr="00027A1A">
        <w:rPr>
          <w:rFonts w:ascii="Arial" w:hAnsi="Arial" w:cs="Arial"/>
          <w:smallCaps/>
          <w:sz w:val="22"/>
          <w:szCs w:val="22"/>
        </w:rPr>
        <w:t>INTERESTED IN THE ABOVE APPLICATION ARE ENCOURAGED TO ATTEND THE PUBLIC HEARING AND/OR PROVIDE COMMENTS BY WAY OF THE FOLLOWING:</w:t>
      </w:r>
    </w:p>
    <w:p w:rsidR="00816A92" w:rsidRPr="00027A1A" w:rsidRDefault="00816A92" w:rsidP="00BA771C">
      <w:pPr>
        <w:jc w:val="both"/>
        <w:rPr>
          <w:rFonts w:ascii="Arial" w:hAnsi="Arial" w:cs="Arial"/>
          <w:smallCaps/>
          <w:sz w:val="22"/>
          <w:szCs w:val="22"/>
        </w:rPr>
      </w:pPr>
    </w:p>
    <w:tbl>
      <w:tblPr>
        <w:tblW w:w="0" w:type="auto"/>
        <w:tblLayout w:type="fixed"/>
        <w:tblLook w:val="0000" w:firstRow="0" w:lastRow="0" w:firstColumn="0" w:lastColumn="0" w:noHBand="0" w:noVBand="0"/>
      </w:tblPr>
      <w:tblGrid>
        <w:gridCol w:w="2358"/>
        <w:gridCol w:w="6498"/>
      </w:tblGrid>
      <w:tr w:rsidR="00816A92" w:rsidRPr="00027A1A" w:rsidTr="00043B18">
        <w:trPr>
          <w:trHeight w:val="688"/>
        </w:trPr>
        <w:tc>
          <w:tcPr>
            <w:tcW w:w="235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MAIL:</w:t>
            </w:r>
          </w:p>
        </w:tc>
        <w:tc>
          <w:tcPr>
            <w:tcW w:w="649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LOUISVILLE PLANNING DIVISION</w:t>
            </w:r>
          </w:p>
          <w:p w:rsidR="00816A92" w:rsidRPr="00027A1A" w:rsidRDefault="00816A92" w:rsidP="00043B18">
            <w:pPr>
              <w:rPr>
                <w:rFonts w:ascii="Arial" w:hAnsi="Arial" w:cs="Arial"/>
                <w:smallCaps/>
                <w:sz w:val="22"/>
                <w:szCs w:val="22"/>
              </w:rPr>
            </w:pPr>
            <w:r w:rsidRPr="00027A1A">
              <w:rPr>
                <w:rFonts w:ascii="Arial" w:hAnsi="Arial" w:cs="Arial"/>
                <w:smallCaps/>
                <w:sz w:val="22"/>
                <w:szCs w:val="22"/>
              </w:rPr>
              <w:t>749 MAIN STREET</w:t>
            </w:r>
          </w:p>
          <w:p w:rsidR="00816A92" w:rsidRPr="00027A1A" w:rsidRDefault="00816A92" w:rsidP="00043B18">
            <w:pPr>
              <w:rPr>
                <w:rFonts w:ascii="Arial" w:hAnsi="Arial" w:cs="Arial"/>
                <w:sz w:val="22"/>
                <w:szCs w:val="22"/>
              </w:rPr>
            </w:pPr>
            <w:r w:rsidRPr="00027A1A">
              <w:rPr>
                <w:rFonts w:ascii="Arial" w:hAnsi="Arial" w:cs="Arial"/>
                <w:smallCaps/>
                <w:sz w:val="22"/>
                <w:szCs w:val="22"/>
              </w:rPr>
              <w:t>LOUISVILLE, CO  80027</w:t>
            </w:r>
          </w:p>
        </w:tc>
      </w:tr>
      <w:tr w:rsidR="00816A92" w:rsidRPr="00027A1A" w:rsidTr="00043B18">
        <w:tc>
          <w:tcPr>
            <w:tcW w:w="235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 xml:space="preserve">E-MAIL: </w:t>
            </w:r>
          </w:p>
        </w:tc>
        <w:tc>
          <w:tcPr>
            <w:tcW w:w="649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PLANNING@LOUISVILLECO.GOV</w:t>
            </w:r>
          </w:p>
        </w:tc>
      </w:tr>
    </w:tbl>
    <w:p w:rsidR="00417C44" w:rsidRPr="00027A1A" w:rsidRDefault="00417C44" w:rsidP="0014275F">
      <w:pPr>
        <w:rPr>
          <w:rFonts w:ascii="Arial" w:hAnsi="Arial" w:cs="Arial"/>
          <w:sz w:val="22"/>
          <w:szCs w:val="22"/>
        </w:rPr>
      </w:pPr>
    </w:p>
    <w:p w:rsidR="00816A92" w:rsidRPr="00027A1A" w:rsidRDefault="00D628AB" w:rsidP="00816A92">
      <w:pPr>
        <w:jc w:val="center"/>
        <w:rPr>
          <w:rFonts w:ascii="Arial" w:hAnsi="Arial" w:cs="Arial"/>
          <w:smallCaps/>
          <w:sz w:val="22"/>
          <w:szCs w:val="22"/>
        </w:rPr>
      </w:pPr>
      <w:r w:rsidRPr="00027A1A">
        <w:rPr>
          <w:rFonts w:ascii="Arial" w:hAnsi="Arial" w:cs="Arial"/>
          <w:smallCaps/>
          <w:sz w:val="22"/>
          <w:szCs w:val="22"/>
        </w:rPr>
        <w:t xml:space="preserve">PUBLISHED IN THE DAILY CAMERA SUNDAY, </w:t>
      </w:r>
      <w:sdt>
        <w:sdtPr>
          <w:rPr>
            <w:rFonts w:ascii="Arial" w:hAnsi="Arial" w:cs="Arial"/>
            <w:smallCaps/>
            <w:sz w:val="22"/>
            <w:szCs w:val="22"/>
          </w:rPr>
          <w:id w:val="-920019639"/>
          <w:placeholder>
            <w:docPart w:val="89B50B9A7FCD42B3A056DFEEDBE53DB2"/>
          </w:placeholder>
        </w:sdtPr>
        <w:sdtEndPr/>
        <w:sdtContent>
          <w:r w:rsidR="000D1CAD">
            <w:rPr>
              <w:rFonts w:ascii="Arial" w:hAnsi="Arial" w:cs="Arial"/>
              <w:smallCaps/>
              <w:sz w:val="22"/>
              <w:szCs w:val="22"/>
            </w:rPr>
            <w:t>MARCH 5, 2023</w:t>
          </w:r>
        </w:sdtContent>
      </w:sdt>
    </w:p>
    <w:p w:rsidR="00816A92" w:rsidRPr="00027A1A" w:rsidRDefault="00816A92" w:rsidP="00816A92">
      <w:pPr>
        <w:jc w:val="center"/>
        <w:rPr>
          <w:rFonts w:ascii="Arial" w:hAnsi="Arial" w:cs="Arial"/>
          <w:sz w:val="22"/>
          <w:szCs w:val="22"/>
        </w:rPr>
      </w:pPr>
      <w:r w:rsidRPr="00027A1A">
        <w:rPr>
          <w:rFonts w:ascii="Arial" w:hAnsi="Arial" w:cs="Arial"/>
          <w:sz w:val="22"/>
          <w:szCs w:val="22"/>
        </w:rPr>
        <w:t xml:space="preserve"> </w:t>
      </w:r>
    </w:p>
    <w:p w:rsidR="00816A92" w:rsidRPr="00027A1A" w:rsidRDefault="00D628AB" w:rsidP="00816A92">
      <w:pPr>
        <w:pStyle w:val="BodyText"/>
        <w:jc w:val="both"/>
        <w:rPr>
          <w:rFonts w:ascii="Arial" w:hAnsi="Arial" w:cs="Arial"/>
          <w:smallCaps/>
          <w:sz w:val="22"/>
          <w:szCs w:val="22"/>
        </w:rPr>
      </w:pPr>
      <w:r w:rsidRPr="00027A1A">
        <w:rPr>
          <w:rFonts w:ascii="Arial" w:hAnsi="Arial" w:cs="Arial"/>
          <w:smallCaps/>
          <w:sz w:val="22"/>
          <w:szCs w:val="22"/>
        </w:rPr>
        <w:t>POSTED IN CITY HALL, PUBLIC LIBRARY, RECREATION CENTER AND THE COURTS AND POLICE BUILDING AND MAILED TO THE SURROUNDING PROPERTY OWNERS ON</w:t>
      </w:r>
      <w:r w:rsidR="00027A1A" w:rsidRPr="00027A1A">
        <w:rPr>
          <w:rFonts w:ascii="Arial" w:hAnsi="Arial" w:cs="Arial"/>
          <w:smallCaps/>
          <w:sz w:val="22"/>
          <w:szCs w:val="22"/>
        </w:rPr>
        <w:t xml:space="preserve"> OR BEFORE </w:t>
      </w:r>
      <w:sdt>
        <w:sdtPr>
          <w:rPr>
            <w:rFonts w:ascii="Arial" w:hAnsi="Arial" w:cs="Arial"/>
            <w:smallCaps/>
            <w:sz w:val="22"/>
            <w:szCs w:val="22"/>
          </w:rPr>
          <w:id w:val="1450352898"/>
          <w:placeholder>
            <w:docPart w:val="89B50B9A7FCD42B3A056DFEEDBE53DB2"/>
          </w:placeholder>
        </w:sdtPr>
        <w:sdtEndPr/>
        <w:sdtContent>
          <w:r w:rsidR="000D1CAD">
            <w:rPr>
              <w:rFonts w:ascii="Arial" w:hAnsi="Arial" w:cs="Arial"/>
              <w:smallCaps/>
              <w:sz w:val="22"/>
              <w:szCs w:val="22"/>
            </w:rPr>
            <w:t>FRIDAY, MARCH 3, 2023</w:t>
          </w:r>
        </w:sdtContent>
      </w:sdt>
      <w:r w:rsidRPr="00027A1A">
        <w:rPr>
          <w:rFonts w:ascii="Arial" w:hAnsi="Arial" w:cs="Arial"/>
          <w:smallCaps/>
          <w:sz w:val="22"/>
          <w:szCs w:val="22"/>
        </w:rPr>
        <w:t>.</w:t>
      </w:r>
    </w:p>
    <w:p w:rsidR="00816A92" w:rsidRPr="00027A1A" w:rsidRDefault="00816A92" w:rsidP="00816A92">
      <w:pPr>
        <w:rPr>
          <w:rFonts w:ascii="Arial" w:hAnsi="Arial" w:cs="Arial"/>
          <w:smallCaps/>
          <w:sz w:val="22"/>
          <w:szCs w:val="22"/>
        </w:rPr>
      </w:pPr>
    </w:p>
    <w:p w:rsidR="00816A92" w:rsidRPr="00027A1A" w:rsidRDefault="00D628AB" w:rsidP="00816A92">
      <w:pPr>
        <w:rPr>
          <w:rFonts w:ascii="Arial" w:hAnsi="Arial" w:cs="Arial"/>
          <w:smallCaps/>
          <w:sz w:val="22"/>
          <w:szCs w:val="22"/>
        </w:rPr>
      </w:pPr>
      <w:r w:rsidRPr="00027A1A">
        <w:rPr>
          <w:rFonts w:ascii="Arial" w:hAnsi="Arial" w:cs="Arial"/>
          <w:smallCaps/>
          <w:sz w:val="22"/>
          <w:szCs w:val="22"/>
        </w:rPr>
        <w:t xml:space="preserve">IF YOU ARE UNABLE TO ACCESS MATERIALS ONLINE AND WOULD PREFER PAPER COPIES OR NEED ASSISTANCE ACCESSING AN ELECTRONIC MEETING PLEASE CONTACT THE PLANNING DEPARTMENT AT 303-335-4592 OR </w:t>
      </w:r>
      <w:hyperlink r:id="rId7" w:history="1">
        <w:r w:rsidRPr="00027A1A">
          <w:rPr>
            <w:rStyle w:val="Hyperlink"/>
            <w:rFonts w:ascii="Arial" w:hAnsi="Arial" w:cs="Arial"/>
            <w:smallCaps/>
            <w:sz w:val="22"/>
            <w:szCs w:val="22"/>
          </w:rPr>
          <w:t>PLANNING@LOUISVILLECO.GOV</w:t>
        </w:r>
      </w:hyperlink>
      <w:r w:rsidRPr="00027A1A">
        <w:rPr>
          <w:rFonts w:ascii="Arial" w:hAnsi="Arial" w:cs="Arial"/>
          <w:smallCaps/>
          <w:sz w:val="22"/>
          <w:szCs w:val="22"/>
        </w:rPr>
        <w:t xml:space="preserve">.  </w:t>
      </w:r>
    </w:p>
    <w:p w:rsidR="00D628AB" w:rsidRPr="00027A1A" w:rsidRDefault="00D628AB" w:rsidP="00816A92">
      <w:pPr>
        <w:rPr>
          <w:rFonts w:ascii="Arial" w:hAnsi="Arial" w:cs="Arial"/>
          <w:smallCaps/>
          <w:sz w:val="22"/>
          <w:szCs w:val="22"/>
        </w:rPr>
      </w:pPr>
    </w:p>
    <w:p w:rsidR="00BD60BE" w:rsidRPr="00027A1A" w:rsidRDefault="00D628AB" w:rsidP="00204E4A">
      <w:pPr>
        <w:rPr>
          <w:rFonts w:ascii="Arial" w:hAnsi="Arial" w:cs="Arial"/>
          <w:smallCaps/>
          <w:sz w:val="22"/>
          <w:szCs w:val="22"/>
        </w:rPr>
      </w:pPr>
      <w:r w:rsidRPr="00027A1A">
        <w:rPr>
          <w:rStyle w:val="Hyperlink"/>
          <w:rFonts w:ascii="Arial" w:hAnsi="Arial" w:cs="Arial"/>
          <w:smallCaps/>
          <w:color w:val="auto"/>
          <w:sz w:val="22"/>
          <w:szCs w:val="22"/>
          <w:u w:val="none"/>
        </w:rPr>
        <w:t xml:space="preserve">to view the application materials, visit: </w:t>
      </w:r>
      <w:hyperlink r:id="rId8" w:history="1">
        <w:r w:rsidRPr="00027A1A">
          <w:rPr>
            <w:rStyle w:val="Hyperlink"/>
            <w:rFonts w:ascii="Arial" w:hAnsi="Arial" w:cs="Arial"/>
            <w:smallCaps/>
            <w:sz w:val="22"/>
            <w:szCs w:val="22"/>
          </w:rPr>
          <w:t>www.louisvilleco.gov/planningapplications</w:t>
        </w:r>
      </w:hyperlink>
      <w:r w:rsidRPr="00027A1A">
        <w:rPr>
          <w:rFonts w:ascii="Arial" w:hAnsi="Arial" w:cs="Arial"/>
          <w:smallCaps/>
          <w:sz w:val="22"/>
          <w:szCs w:val="22"/>
        </w:rPr>
        <w:t xml:space="preserve"> </w:t>
      </w:r>
    </w:p>
    <w:sectPr w:rsidR="00BD60BE" w:rsidRPr="00027A1A"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CAD" w:rsidRDefault="000D1CAD">
      <w:r>
        <w:separator/>
      </w:r>
    </w:p>
  </w:endnote>
  <w:endnote w:type="continuationSeparator" w:id="0">
    <w:p w:rsidR="000D1CAD" w:rsidRDefault="000D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CAD" w:rsidRDefault="000D1CAD">
      <w:r>
        <w:separator/>
      </w:r>
    </w:p>
  </w:footnote>
  <w:footnote w:type="continuationSeparator" w:id="0">
    <w:p w:rsidR="000D1CAD" w:rsidRDefault="000D1C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AD"/>
    <w:rsid w:val="00014FD5"/>
    <w:rsid w:val="0002363B"/>
    <w:rsid w:val="000271DC"/>
    <w:rsid w:val="00027A1A"/>
    <w:rsid w:val="00047745"/>
    <w:rsid w:val="00057CB5"/>
    <w:rsid w:val="000741A6"/>
    <w:rsid w:val="000844FA"/>
    <w:rsid w:val="00093F6B"/>
    <w:rsid w:val="000A7B0B"/>
    <w:rsid w:val="000B197C"/>
    <w:rsid w:val="000B6CEB"/>
    <w:rsid w:val="000D1CAD"/>
    <w:rsid w:val="000E01C4"/>
    <w:rsid w:val="000E26C3"/>
    <w:rsid w:val="000E39DC"/>
    <w:rsid w:val="000F4001"/>
    <w:rsid w:val="00114426"/>
    <w:rsid w:val="00127F05"/>
    <w:rsid w:val="00134A51"/>
    <w:rsid w:val="00136402"/>
    <w:rsid w:val="0014275F"/>
    <w:rsid w:val="001432B3"/>
    <w:rsid w:val="00143729"/>
    <w:rsid w:val="00157CD2"/>
    <w:rsid w:val="0017261D"/>
    <w:rsid w:val="00183BF0"/>
    <w:rsid w:val="0018476E"/>
    <w:rsid w:val="00191A3F"/>
    <w:rsid w:val="001947E2"/>
    <w:rsid w:val="001A2F86"/>
    <w:rsid w:val="001C50C5"/>
    <w:rsid w:val="001C6D6C"/>
    <w:rsid w:val="001C7883"/>
    <w:rsid w:val="001D0BA8"/>
    <w:rsid w:val="001D7292"/>
    <w:rsid w:val="001E63E3"/>
    <w:rsid w:val="001F5ECC"/>
    <w:rsid w:val="00202823"/>
    <w:rsid w:val="00204E4A"/>
    <w:rsid w:val="00204FC3"/>
    <w:rsid w:val="0023404D"/>
    <w:rsid w:val="00237ABB"/>
    <w:rsid w:val="0024062D"/>
    <w:rsid w:val="00247C19"/>
    <w:rsid w:val="00255782"/>
    <w:rsid w:val="0026745F"/>
    <w:rsid w:val="00281107"/>
    <w:rsid w:val="0028621B"/>
    <w:rsid w:val="002A1DE2"/>
    <w:rsid w:val="002A5DC2"/>
    <w:rsid w:val="002B4CDA"/>
    <w:rsid w:val="002B5A30"/>
    <w:rsid w:val="002D17B6"/>
    <w:rsid w:val="002D3602"/>
    <w:rsid w:val="002D486A"/>
    <w:rsid w:val="002E13B5"/>
    <w:rsid w:val="002E1C57"/>
    <w:rsid w:val="002E3702"/>
    <w:rsid w:val="002F04C7"/>
    <w:rsid w:val="002F2C1E"/>
    <w:rsid w:val="00310D67"/>
    <w:rsid w:val="00316C5B"/>
    <w:rsid w:val="003253A1"/>
    <w:rsid w:val="003365C6"/>
    <w:rsid w:val="0033744E"/>
    <w:rsid w:val="003947E0"/>
    <w:rsid w:val="003A7BC1"/>
    <w:rsid w:val="003B1B7D"/>
    <w:rsid w:val="003B1E1D"/>
    <w:rsid w:val="003C21F8"/>
    <w:rsid w:val="003D1B3B"/>
    <w:rsid w:val="003F49BF"/>
    <w:rsid w:val="003F525D"/>
    <w:rsid w:val="00417C44"/>
    <w:rsid w:val="004231D7"/>
    <w:rsid w:val="0042647D"/>
    <w:rsid w:val="00433750"/>
    <w:rsid w:val="0044168C"/>
    <w:rsid w:val="00441DA0"/>
    <w:rsid w:val="00443599"/>
    <w:rsid w:val="00456EA7"/>
    <w:rsid w:val="004706A1"/>
    <w:rsid w:val="00471C95"/>
    <w:rsid w:val="0049651C"/>
    <w:rsid w:val="00497E41"/>
    <w:rsid w:val="004A4554"/>
    <w:rsid w:val="004A6D6C"/>
    <w:rsid w:val="004B158E"/>
    <w:rsid w:val="004D64D5"/>
    <w:rsid w:val="004F1962"/>
    <w:rsid w:val="004F3811"/>
    <w:rsid w:val="004F4743"/>
    <w:rsid w:val="005002E6"/>
    <w:rsid w:val="00517DC6"/>
    <w:rsid w:val="005222B0"/>
    <w:rsid w:val="005257EA"/>
    <w:rsid w:val="00525CA1"/>
    <w:rsid w:val="00526E15"/>
    <w:rsid w:val="00540E39"/>
    <w:rsid w:val="0055272A"/>
    <w:rsid w:val="00563F2A"/>
    <w:rsid w:val="00565AD2"/>
    <w:rsid w:val="005739B7"/>
    <w:rsid w:val="00574624"/>
    <w:rsid w:val="005800A0"/>
    <w:rsid w:val="00597E36"/>
    <w:rsid w:val="005A0455"/>
    <w:rsid w:val="005A4943"/>
    <w:rsid w:val="005C64A2"/>
    <w:rsid w:val="005D007E"/>
    <w:rsid w:val="0060120C"/>
    <w:rsid w:val="00607527"/>
    <w:rsid w:val="006113E9"/>
    <w:rsid w:val="0061175C"/>
    <w:rsid w:val="00620884"/>
    <w:rsid w:val="006214C6"/>
    <w:rsid w:val="00645D37"/>
    <w:rsid w:val="006609FF"/>
    <w:rsid w:val="006663BA"/>
    <w:rsid w:val="00671EA3"/>
    <w:rsid w:val="006721E6"/>
    <w:rsid w:val="00691455"/>
    <w:rsid w:val="006B4529"/>
    <w:rsid w:val="006C0D4F"/>
    <w:rsid w:val="006E126A"/>
    <w:rsid w:val="006F2F6A"/>
    <w:rsid w:val="00706952"/>
    <w:rsid w:val="00722F46"/>
    <w:rsid w:val="0072569D"/>
    <w:rsid w:val="00736349"/>
    <w:rsid w:val="00745AFE"/>
    <w:rsid w:val="0075352E"/>
    <w:rsid w:val="00767EBB"/>
    <w:rsid w:val="00771D86"/>
    <w:rsid w:val="0078038D"/>
    <w:rsid w:val="007858EF"/>
    <w:rsid w:val="007928D5"/>
    <w:rsid w:val="007B066A"/>
    <w:rsid w:val="0080795A"/>
    <w:rsid w:val="00816A92"/>
    <w:rsid w:val="00817CC0"/>
    <w:rsid w:val="00817E1B"/>
    <w:rsid w:val="008209D0"/>
    <w:rsid w:val="00840AB5"/>
    <w:rsid w:val="00844645"/>
    <w:rsid w:val="00847F92"/>
    <w:rsid w:val="0086227F"/>
    <w:rsid w:val="0088770D"/>
    <w:rsid w:val="00890489"/>
    <w:rsid w:val="00893B2E"/>
    <w:rsid w:val="00893FDA"/>
    <w:rsid w:val="00895748"/>
    <w:rsid w:val="008A4946"/>
    <w:rsid w:val="008C3E11"/>
    <w:rsid w:val="00902DF7"/>
    <w:rsid w:val="0092542E"/>
    <w:rsid w:val="0093630C"/>
    <w:rsid w:val="00943CA7"/>
    <w:rsid w:val="009449F5"/>
    <w:rsid w:val="00944E50"/>
    <w:rsid w:val="009522C0"/>
    <w:rsid w:val="00970D65"/>
    <w:rsid w:val="0097192B"/>
    <w:rsid w:val="00977865"/>
    <w:rsid w:val="00984FE0"/>
    <w:rsid w:val="00994A47"/>
    <w:rsid w:val="00997D21"/>
    <w:rsid w:val="009C6BD5"/>
    <w:rsid w:val="009D351D"/>
    <w:rsid w:val="009E46E1"/>
    <w:rsid w:val="00A02461"/>
    <w:rsid w:val="00A0248B"/>
    <w:rsid w:val="00A10505"/>
    <w:rsid w:val="00A1360D"/>
    <w:rsid w:val="00A17D4C"/>
    <w:rsid w:val="00A234F3"/>
    <w:rsid w:val="00A27F69"/>
    <w:rsid w:val="00A31BD6"/>
    <w:rsid w:val="00A4152A"/>
    <w:rsid w:val="00A42E80"/>
    <w:rsid w:val="00A50061"/>
    <w:rsid w:val="00A7018C"/>
    <w:rsid w:val="00A86A72"/>
    <w:rsid w:val="00A9684E"/>
    <w:rsid w:val="00AA0E4B"/>
    <w:rsid w:val="00AA270B"/>
    <w:rsid w:val="00AA639A"/>
    <w:rsid w:val="00AB0DFC"/>
    <w:rsid w:val="00AB3879"/>
    <w:rsid w:val="00AD2612"/>
    <w:rsid w:val="00AE3F14"/>
    <w:rsid w:val="00AE5527"/>
    <w:rsid w:val="00AE714D"/>
    <w:rsid w:val="00AF3BAD"/>
    <w:rsid w:val="00B04384"/>
    <w:rsid w:val="00B40904"/>
    <w:rsid w:val="00B4191A"/>
    <w:rsid w:val="00B433BF"/>
    <w:rsid w:val="00B5333D"/>
    <w:rsid w:val="00B54701"/>
    <w:rsid w:val="00B649CC"/>
    <w:rsid w:val="00B838B1"/>
    <w:rsid w:val="00B86D9D"/>
    <w:rsid w:val="00BA771C"/>
    <w:rsid w:val="00BB70CE"/>
    <w:rsid w:val="00BD60BE"/>
    <w:rsid w:val="00BD700F"/>
    <w:rsid w:val="00BF7869"/>
    <w:rsid w:val="00C05892"/>
    <w:rsid w:val="00C27F6A"/>
    <w:rsid w:val="00C441FC"/>
    <w:rsid w:val="00C453FE"/>
    <w:rsid w:val="00C509A6"/>
    <w:rsid w:val="00CA2DB6"/>
    <w:rsid w:val="00CC19DA"/>
    <w:rsid w:val="00CC31E9"/>
    <w:rsid w:val="00CC76F7"/>
    <w:rsid w:val="00CE10A7"/>
    <w:rsid w:val="00CE586C"/>
    <w:rsid w:val="00D02C40"/>
    <w:rsid w:val="00D048C0"/>
    <w:rsid w:val="00D055B9"/>
    <w:rsid w:val="00D06716"/>
    <w:rsid w:val="00D30CCE"/>
    <w:rsid w:val="00D33426"/>
    <w:rsid w:val="00D413C6"/>
    <w:rsid w:val="00D628AB"/>
    <w:rsid w:val="00D7093A"/>
    <w:rsid w:val="00D83DF5"/>
    <w:rsid w:val="00D86719"/>
    <w:rsid w:val="00D9250A"/>
    <w:rsid w:val="00DA245A"/>
    <w:rsid w:val="00DB06D9"/>
    <w:rsid w:val="00DB1B9B"/>
    <w:rsid w:val="00DB63AE"/>
    <w:rsid w:val="00DB6D1B"/>
    <w:rsid w:val="00DC3419"/>
    <w:rsid w:val="00DE032C"/>
    <w:rsid w:val="00DF066F"/>
    <w:rsid w:val="00E136B1"/>
    <w:rsid w:val="00E325C7"/>
    <w:rsid w:val="00E40418"/>
    <w:rsid w:val="00E40941"/>
    <w:rsid w:val="00E61D19"/>
    <w:rsid w:val="00E61D76"/>
    <w:rsid w:val="00E802DD"/>
    <w:rsid w:val="00E93CB7"/>
    <w:rsid w:val="00E949C1"/>
    <w:rsid w:val="00E96F9A"/>
    <w:rsid w:val="00EA368C"/>
    <w:rsid w:val="00EA3AD8"/>
    <w:rsid w:val="00ED2FDA"/>
    <w:rsid w:val="00EE123B"/>
    <w:rsid w:val="00EF2BFE"/>
    <w:rsid w:val="00EF5118"/>
    <w:rsid w:val="00F12983"/>
    <w:rsid w:val="00F13B78"/>
    <w:rsid w:val="00F25397"/>
    <w:rsid w:val="00F441AA"/>
    <w:rsid w:val="00F451B8"/>
    <w:rsid w:val="00F45ECF"/>
    <w:rsid w:val="00F47044"/>
    <w:rsid w:val="00F476C5"/>
    <w:rsid w:val="00F6230B"/>
    <w:rsid w:val="00F7236E"/>
    <w:rsid w:val="00FA5CFB"/>
    <w:rsid w:val="00FB6A63"/>
    <w:rsid w:val="00FB6AA6"/>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D04B7"/>
  <w15:docId w15:val="{847B4A27-C304-4CB2-B3C0-B1FCB1C6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CommentReference">
    <w:name w:val="annotation reference"/>
    <w:basedOn w:val="DefaultParagraphFont"/>
    <w:semiHidden/>
    <w:unhideWhenUsed/>
    <w:rsid w:val="0092542E"/>
    <w:rPr>
      <w:sz w:val="16"/>
      <w:szCs w:val="16"/>
    </w:rPr>
  </w:style>
  <w:style w:type="paragraph" w:styleId="CommentText">
    <w:name w:val="annotation text"/>
    <w:basedOn w:val="Normal"/>
    <w:link w:val="CommentTextChar"/>
    <w:semiHidden/>
    <w:unhideWhenUsed/>
    <w:rsid w:val="0092542E"/>
    <w:rPr>
      <w:sz w:val="20"/>
    </w:rPr>
  </w:style>
  <w:style w:type="character" w:customStyle="1" w:styleId="CommentTextChar">
    <w:name w:val="Comment Text Char"/>
    <w:basedOn w:val="DefaultParagraphFont"/>
    <w:link w:val="CommentText"/>
    <w:semiHidden/>
    <w:rsid w:val="0092542E"/>
  </w:style>
  <w:style w:type="paragraph" w:styleId="CommentSubject">
    <w:name w:val="annotation subject"/>
    <w:basedOn w:val="CommentText"/>
    <w:next w:val="CommentText"/>
    <w:link w:val="CommentSubjectChar"/>
    <w:semiHidden/>
    <w:unhideWhenUsed/>
    <w:rsid w:val="0092542E"/>
    <w:rPr>
      <w:b/>
      <w:bCs/>
    </w:rPr>
  </w:style>
  <w:style w:type="character" w:customStyle="1" w:styleId="CommentSubjectChar">
    <w:name w:val="Comment Subject Char"/>
    <w:basedOn w:val="CommentTextChar"/>
    <w:link w:val="CommentSubject"/>
    <w:semiHidden/>
    <w:rsid w:val="0092542E"/>
    <w:rPr>
      <w:b/>
      <w:bCs/>
    </w:rPr>
  </w:style>
  <w:style w:type="character" w:customStyle="1" w:styleId="BodyTextChar">
    <w:name w:val="Body Text Char"/>
    <w:basedOn w:val="DefaultParagraphFont"/>
    <w:link w:val="BodyText"/>
    <w:rsid w:val="00816A92"/>
    <w:rPr>
      <w:rFonts w:ascii="CG Times" w:hAnsi="CG Times"/>
    </w:rPr>
  </w:style>
  <w:style w:type="character" w:styleId="PlaceholderText">
    <w:name w:val="Placeholder Text"/>
    <w:basedOn w:val="DefaultParagraphFont"/>
    <w:uiPriority w:val="99"/>
    <w:semiHidden/>
    <w:rsid w:val="00AD26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94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settings" Target="settings.xml"/><Relationship Id="rId7" Type="http://schemas.openxmlformats.org/officeDocument/2006/relationships/hyperlink" Target="mailto:planning@louisvilleco.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ackett\Documents\Custom%20Office%20Templates\HPC%20Hearing%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B50B9A7FCD42B3A056DFEEDBE53DB2"/>
        <w:category>
          <w:name w:val="General"/>
          <w:gallery w:val="placeholder"/>
        </w:category>
        <w:types>
          <w:type w:val="bbPlcHdr"/>
        </w:types>
        <w:behaviors>
          <w:behavior w:val="content"/>
        </w:behaviors>
        <w:guid w:val="{107F5F71-67FF-48D0-A95A-E1606F242889}"/>
      </w:docPartPr>
      <w:docPartBody>
        <w:p w:rsidR="00D3374F" w:rsidRDefault="00D3374F">
          <w:pPr>
            <w:pStyle w:val="89B50B9A7FCD42B3A056DFEEDBE53DB2"/>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74F"/>
    <w:rsid w:val="00D33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9B50B9A7FCD42B3A056DFEEDBE53DB2">
    <w:name w:val="89B50B9A7FCD42B3A056DFEEDBE53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B1FC5-D1CC-4CEF-B936-FB9DB270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HPC Hearing Notice</Template>
  <TotalTime>17</TotalTime>
  <Pages>1</Pages>
  <Words>261</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Amelia Brackett Hogstad</dc:creator>
  <cp:lastModifiedBy>Ellie Hassan</cp:lastModifiedBy>
  <cp:revision>3</cp:revision>
  <cp:lastPrinted>2021-07-29T15:13:00Z</cp:lastPrinted>
  <dcterms:created xsi:type="dcterms:W3CDTF">2023-02-27T16:07:00Z</dcterms:created>
  <dcterms:modified xsi:type="dcterms:W3CDTF">2023-02-27T17:14:00Z</dcterms:modified>
</cp:coreProperties>
</file>